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3F474" w14:textId="1D79D30A" w:rsidR="0012297C" w:rsidRDefault="0012297C" w:rsidP="00023B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023B34">
        <w:rPr>
          <w:rFonts w:ascii="Times New Roman" w:hAnsi="Times New Roman" w:cs="Times New Roman"/>
          <w:color w:val="000000"/>
        </w:rPr>
        <w:t>PROSTORNO UREĐENJE I POSLOVE</w:t>
      </w:r>
    </w:p>
    <w:p w14:paraId="65A1F874" w14:textId="6A002645" w:rsidR="00023B34" w:rsidRPr="00144DF8" w:rsidRDefault="00023B34" w:rsidP="00023B3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76E6C712" w14:textId="565879D9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>08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>kolovoza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7FE98B1E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23B34">
        <w:rPr>
          <w:rFonts w:ascii="Times New Roman" w:eastAsia="Times New Roman" w:hAnsi="Times New Roman" w:cs="Times New Roman"/>
          <w:bCs/>
          <w:lang w:eastAsia="hr-HR"/>
        </w:rPr>
        <w:t xml:space="preserve">vježbenika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023B34">
        <w:rPr>
          <w:rFonts w:ascii="Times New Roman" w:eastAsia="Times New Roman" w:hAnsi="Times New Roman" w:cs="Times New Roman"/>
          <w:bCs/>
          <w:lang w:eastAsia="hr-HR"/>
        </w:rPr>
        <w:t>prostorno uređenje i poslove provedbe dokumenata prostornog uređenja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023B34">
        <w:rPr>
          <w:rFonts w:ascii="Times New Roman" w:eastAsia="Times New Roman" w:hAnsi="Times New Roman" w:cs="Times New Roman"/>
          <w:bCs/>
          <w:lang w:eastAsia="hr-HR"/>
        </w:rPr>
        <w:t>referent za administrativne poslove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izabran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t </w:t>
      </w:r>
      <w:r w:rsidR="00023B34">
        <w:rPr>
          <w:rFonts w:ascii="Times New Roman" w:eastAsia="Times New Roman" w:hAnsi="Times New Roman" w:cs="Times New Roman"/>
          <w:bCs/>
          <w:lang w:eastAsia="hr-HR"/>
        </w:rPr>
        <w:t>Domagoj Smojver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023B34">
        <w:rPr>
          <w:rFonts w:ascii="Times New Roman" w:eastAsia="Times New Roman" w:hAnsi="Times New Roman" w:cs="Times New Roman"/>
          <w:bCs/>
          <w:lang w:eastAsia="hr-HR"/>
        </w:rPr>
        <w:t>S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 xml:space="preserve">SS, </w:t>
      </w:r>
      <w:r w:rsidR="00023B34">
        <w:rPr>
          <w:rFonts w:ascii="Times New Roman" w:eastAsia="Times New Roman" w:hAnsi="Times New Roman" w:cs="Times New Roman"/>
          <w:bCs/>
          <w:lang w:eastAsia="hr-HR"/>
        </w:rPr>
        <w:t>šum. tehničar</w:t>
      </w:r>
      <w:r w:rsidR="00025339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20677" w14:textId="77777777" w:rsidR="00E52D94" w:rsidRDefault="00E52D94" w:rsidP="00883CD4">
      <w:pPr>
        <w:spacing w:after="0" w:line="240" w:lineRule="auto"/>
      </w:pPr>
      <w:r>
        <w:separator/>
      </w:r>
    </w:p>
  </w:endnote>
  <w:endnote w:type="continuationSeparator" w:id="0">
    <w:p w14:paraId="332BA3D4" w14:textId="77777777" w:rsidR="00E52D94" w:rsidRDefault="00E52D9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0F618" w14:textId="77777777" w:rsidR="00E52D94" w:rsidRDefault="00E52D94" w:rsidP="00883CD4">
      <w:pPr>
        <w:spacing w:after="0" w:line="240" w:lineRule="auto"/>
      </w:pPr>
      <w:r>
        <w:separator/>
      </w:r>
    </w:p>
  </w:footnote>
  <w:footnote w:type="continuationSeparator" w:id="0">
    <w:p w14:paraId="5B0326C1" w14:textId="77777777" w:rsidR="00E52D94" w:rsidRDefault="00E52D9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komunalno.dotx</Template>
  <TotalTime>19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2015-12-16T11:15:00Z</cp:lastPrinted>
  <dcterms:created xsi:type="dcterms:W3CDTF">2022-04-19T12:12:00Z</dcterms:created>
  <dcterms:modified xsi:type="dcterms:W3CDTF">2022-08-09T05:54:00Z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